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audhtes"/>
        <w:tblW w:w="0" w:type="auto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RPr="00AC6A7B" w:rsidTr="00765A46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0070C0"/>
            <w:tcMar>
              <w:top w:w="288" w:type="dxa"/>
              <w:right w:w="720" w:type="dxa"/>
            </w:tcMar>
          </w:tcPr>
          <w:p w:rsidR="00CF1B6A" w:rsidRPr="00765A46" w:rsidRDefault="0058491E" w:rsidP="00CF1B6A">
            <w:pPr>
              <w:pStyle w:val="Titredubloc"/>
              <w:ind w:right="0"/>
            </w:pPr>
            <w:r w:rsidRPr="00765A46">
              <w:t>Le lycée vous accueille en seconde première et terminale.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Filières </w:t>
            </w: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Générales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Un internat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  <w:r w:rsidRPr="00765A46">
              <w:t>Des installations intramuros</w:t>
            </w:r>
          </w:p>
          <w:p w:rsidR="0009486C" w:rsidRPr="00765A46" w:rsidRDefault="0009486C" w:rsidP="00CF1B6A">
            <w:pPr>
              <w:pStyle w:val="Titredubloc"/>
              <w:ind w:right="0"/>
            </w:pPr>
          </w:p>
          <w:p w:rsidR="0009486C" w:rsidRPr="00765A46" w:rsidRDefault="0058491E" w:rsidP="00CF1B6A">
            <w:pPr>
              <w:pStyle w:val="Titredubloc"/>
              <w:ind w:right="0"/>
            </w:pPr>
            <w:r w:rsidRPr="00765A46">
              <w:t>Entrainement</w:t>
            </w:r>
          </w:p>
          <w:p w:rsidR="005B36C0" w:rsidRPr="00765A46" w:rsidRDefault="0058491E" w:rsidP="00CF1B6A">
            <w:pPr>
              <w:pStyle w:val="Titredubloc"/>
              <w:ind w:right="0"/>
            </w:pPr>
            <w:r w:rsidRPr="00765A46">
              <w:t>2 fois par semaine</w:t>
            </w:r>
            <w:r w:rsidR="0009486C" w:rsidRPr="00765A46">
              <w:t>.</w:t>
            </w:r>
          </w:p>
          <w:p w:rsidR="0058491E" w:rsidRPr="00765A46" w:rsidRDefault="005B36C0" w:rsidP="00CF1B6A">
            <w:pPr>
              <w:pStyle w:val="Titredubloc"/>
              <w:ind w:right="0"/>
            </w:pPr>
            <w:r w:rsidRPr="00765A46">
              <w:t xml:space="preserve">Matchs les </w:t>
            </w:r>
          </w:p>
          <w:p w:rsidR="005B36C0" w:rsidRPr="00765A46" w:rsidRDefault="005B36C0" w:rsidP="00CF1B6A">
            <w:pPr>
              <w:pStyle w:val="Titredubloc"/>
              <w:ind w:right="0"/>
            </w:pPr>
            <w:r w:rsidRPr="00765A46">
              <w:t>Mercredis</w:t>
            </w: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58491E" w:rsidRPr="00765A46" w:rsidRDefault="0058491E" w:rsidP="00CF1B6A">
            <w:pPr>
              <w:pStyle w:val="Titredubloc"/>
              <w:ind w:right="0"/>
            </w:pPr>
          </w:p>
          <w:p w:rsidR="00CF1B6A" w:rsidRPr="00765A46" w:rsidRDefault="00CF1B6A" w:rsidP="0058491E">
            <w:pPr>
              <w:pStyle w:val="Normalcentr"/>
              <w:ind w:right="0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765A46" w:rsidRDefault="00CF1B6A" w:rsidP="00CE1E3B">
            <w:pPr>
              <w:pStyle w:val="Normalcentr"/>
              <w:rPr>
                <w:highlight w:val="blue"/>
              </w:rPr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id w:val="-1229453485"/>
              <w:placeholder>
                <w:docPart w:val="77B3DCB497B440D4B877FD0C550F43E9"/>
              </w:placeholder>
              <w15:appearance w15:val="hidden"/>
            </w:sdtPr>
            <w:sdtEndPr/>
            <w:sdtContent>
              <w:p w:rsidR="00E94475" w:rsidRDefault="00E94475" w:rsidP="007B03D6">
                <w:pPr>
                  <w:pStyle w:val="Adressedelexpditeur"/>
                </w:pPr>
                <w:r>
                  <w:t>Le sport est reconnu comme un moyen d’enrichissement physique, moral, culturel et intellectuel</w:t>
                </w:r>
              </w:p>
              <w:p w:rsidR="00CF1B6A" w:rsidRPr="00AC6A7B" w:rsidRDefault="00E94475" w:rsidP="007B03D6">
                <w:pPr>
                  <w:pStyle w:val="Adressedelexpditeur"/>
                </w:pPr>
                <w:r>
                  <w:t>Source de plaisir et d’accomplissement personnel, il contribue à la formation d’un citoyen cultivé, lucide, autonome et socialement éduqué.</w:t>
                </w:r>
              </w:p>
            </w:sdtContent>
          </w:sdt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Pr="00AC6A7B" w:rsidRDefault="00E94475" w:rsidP="00CE1E3B">
            <w:pPr>
              <w:pStyle w:val="Destinataire"/>
            </w:pPr>
            <w:r>
              <w:t xml:space="preserve">CHARTE DES SECTIONS SPORTIVES </w: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AC6A7B" w:rsidRDefault="00CF1B6A" w:rsidP="00CE1E3B">
            <w:pPr>
              <w:pStyle w:val="Destinataire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2E080A" w:rsidRDefault="002E080A" w:rsidP="002E080A">
            <w:pPr>
              <w:pStyle w:val="Titre"/>
              <w:ind w:left="1094"/>
            </w:pPr>
            <w:r>
              <w:rPr>
                <w:noProof/>
                <w:lang w:eastAsia="fr-FR"/>
              </w:rPr>
              <w:drawing>
                <wp:inline distT="0" distB="0" distL="0" distR="0" wp14:anchorId="5517D426" wp14:editId="6DCEC47A">
                  <wp:extent cx="1111250" cy="1084469"/>
                  <wp:effectExtent l="0" t="0" r="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39" cy="110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B6A" w:rsidRPr="00AC6A7B" w:rsidRDefault="0058491E" w:rsidP="002E080A">
            <w:pPr>
              <w:pStyle w:val="Titre"/>
              <w:jc w:val="center"/>
            </w:pPr>
            <w:r>
              <w:t>La section sportive H</w:t>
            </w:r>
            <w:r w:rsidR="002E080A">
              <w:t>andball</w:t>
            </w:r>
            <w:r>
              <w:t xml:space="preserve"> au lycée Stanislas de Villers les Nancy</w:t>
            </w:r>
          </w:p>
          <w:p w:rsidR="00CF1B6A" w:rsidRPr="00AC6A7B" w:rsidRDefault="00641B44" w:rsidP="00CE1E3B">
            <w:pPr>
              <w:pStyle w:val="Sous-titre"/>
            </w:pPr>
            <w:r>
              <w:t>La section contribue à l</w:t>
            </w:r>
            <w:r w:rsidR="00243C45">
              <w:t>a</w:t>
            </w:r>
            <w:r>
              <w:t xml:space="preserve"> réussite scolaire et à </w:t>
            </w:r>
            <w:r w:rsidR="00757821">
              <w:t>l’épanouissement</w:t>
            </w:r>
            <w:r w:rsidR="00243C45">
              <w:t xml:space="preserve"> de tous les élèves.</w:t>
            </w:r>
          </w:p>
          <w:p w:rsidR="00CF1B6A" w:rsidRPr="00AC6A7B" w:rsidRDefault="0058491E" w:rsidP="00CE1E3B">
            <w:bookmarkStart w:id="0" w:name="_GoBack"/>
            <w:r w:rsidRPr="0058491E">
              <w:rPr>
                <w:noProof/>
                <w:lang w:eastAsia="fr-FR"/>
              </w:rPr>
              <w:drawing>
                <wp:inline distT="0" distB="0" distL="0" distR="0" wp14:anchorId="75E47048" wp14:editId="022A5773">
                  <wp:extent cx="2520950" cy="151105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745" cy="156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E1E3B" w:rsidRPr="00AC6A7B" w:rsidRDefault="00CE1E3B" w:rsidP="00D91EF3">
      <w:pPr>
        <w:pStyle w:val="Sansinterligne"/>
      </w:pPr>
    </w:p>
    <w:tbl>
      <w:tblPr>
        <w:tblStyle w:val="Tableaudhtes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579"/>
        <w:gridCol w:w="5227"/>
        <w:gridCol w:w="4579"/>
      </w:tblGrid>
      <w:tr w:rsidR="0037743C" w:rsidRPr="00AC6A7B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AC6A7B" w:rsidRDefault="0058491E" w:rsidP="0037743C">
            <w:r>
              <w:rPr>
                <w:noProof/>
                <w:lang w:eastAsia="fr-FR"/>
              </w:rPr>
              <w:drawing>
                <wp:inline distT="0" distB="0" distL="0" distR="0">
                  <wp:extent cx="2278380" cy="192786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09486C" w:rsidP="0037743C">
            <w:pPr>
              <w:pStyle w:val="Titre1"/>
            </w:pPr>
            <w:r>
              <w:t>Le CLUB PARTENAIRE</w:t>
            </w:r>
          </w:p>
          <w:p w:rsidR="00127698" w:rsidRPr="00127698" w:rsidRDefault="00127698" w:rsidP="00127698">
            <w:r>
              <w:t>Contactez-les</w:t>
            </w:r>
          </w:p>
          <w:p w:rsidR="00E94475" w:rsidRDefault="0009486C" w:rsidP="0009486C">
            <w:pPr>
              <w:pStyle w:val="Adressedelexpditeur"/>
              <w:rPr>
                <w:b/>
                <w:lang w:bidi="fr-FR"/>
              </w:rPr>
            </w:pPr>
            <w:r w:rsidRPr="00E94475">
              <w:rPr>
                <w:b/>
                <w:color w:val="FFFFFF" w:themeColor="background1"/>
                <w:highlight w:val="black"/>
                <w:lang w:bidi="fr-FR"/>
              </w:rPr>
              <w:t>Ro</w:t>
            </w:r>
            <w:r w:rsidR="00E94475" w:rsidRPr="00E94475">
              <w:rPr>
                <w:b/>
                <w:color w:val="FFFFFF" w:themeColor="background1"/>
                <w:highlight w:val="black"/>
                <w:lang w:bidi="fr-FR"/>
              </w:rPr>
              <w:t>main</w:t>
            </w:r>
            <w:r w:rsidR="00E94475" w:rsidRPr="00E94475">
              <w:rPr>
                <w:b/>
                <w:highlight w:val="black"/>
                <w:lang w:bidi="fr-FR"/>
              </w:rPr>
              <w:t xml:space="preserve"> </w:t>
            </w:r>
            <w:r w:rsidR="00E94475" w:rsidRPr="00E94475">
              <w:rPr>
                <w:b/>
                <w:color w:val="FFFFFF" w:themeColor="background1"/>
                <w:highlight w:val="black"/>
                <w:lang w:bidi="fr-FR"/>
              </w:rPr>
              <w:t>Gérard</w:t>
            </w:r>
          </w:p>
          <w:p w:rsidR="00E94475" w:rsidRPr="00AC6A7B" w:rsidRDefault="0009486C" w:rsidP="0009486C">
            <w:pPr>
              <w:pStyle w:val="Adressedelexpditeur"/>
              <w:rPr>
                <w:lang w:bidi="fr-FR"/>
              </w:rPr>
            </w:pPr>
            <w:r>
              <w:rPr>
                <w:lang w:bidi="fr-FR"/>
              </w:rPr>
              <w:t>Entraineur Joueur Formateur</w:t>
            </w:r>
          </w:p>
          <w:p w:rsidR="0009486C" w:rsidRDefault="0009486C" w:rsidP="0009486C">
            <w:pPr>
              <w:pStyle w:val="Informationsdecontact"/>
            </w:pPr>
            <w:r>
              <w:t>0650456900</w:t>
            </w:r>
          </w:p>
          <w:p w:rsidR="0009486C" w:rsidRPr="00AC6A7B" w:rsidRDefault="0009486C" w:rsidP="0009486C">
            <w:pPr>
              <w:pStyle w:val="Informationsdecontact"/>
            </w:pPr>
            <w:r>
              <w:t>romaingerardvhb@gmail.com</w:t>
            </w:r>
          </w:p>
          <w:p w:rsidR="0009486C" w:rsidRPr="00E94475" w:rsidRDefault="0009486C" w:rsidP="0009486C">
            <w:pPr>
              <w:pStyle w:val="Siteweb"/>
              <w:rPr>
                <w:b/>
              </w:rPr>
            </w:pPr>
            <w:r w:rsidRPr="00E94475">
              <w:rPr>
                <w:b/>
                <w:color w:val="FFFFFF" w:themeColor="background1"/>
                <w:highlight w:val="black"/>
              </w:rPr>
              <w:t>Nicolas</w:t>
            </w:r>
            <w:r w:rsidRPr="00E94475">
              <w:rPr>
                <w:b/>
                <w:highlight w:val="black"/>
              </w:rPr>
              <w:t xml:space="preserve"> </w:t>
            </w:r>
            <w:r w:rsidRPr="00E94475">
              <w:rPr>
                <w:b/>
                <w:color w:val="FFFFFF" w:themeColor="background1"/>
                <w:highlight w:val="black"/>
              </w:rPr>
              <w:t>Perrey</w:t>
            </w:r>
          </w:p>
          <w:p w:rsidR="00757821" w:rsidRDefault="0009486C" w:rsidP="00757821">
            <w:r>
              <w:t>Entraineur Formateur Cadre du comité 54 H</w:t>
            </w:r>
            <w:r w:rsidR="00757821">
              <w:t xml:space="preserve">B   </w:t>
            </w:r>
            <w:r>
              <w:t>068847917</w:t>
            </w:r>
            <w:r w:rsidR="00E94475">
              <w:t>3</w:t>
            </w:r>
            <w:r w:rsidR="00757821">
              <w:t xml:space="preserve"> </w:t>
            </w:r>
            <w:r w:rsidR="005A29FA">
              <w:t>perrey.n@me.com</w:t>
            </w:r>
          </w:p>
          <w:p w:rsidR="0009486C" w:rsidRDefault="00757821" w:rsidP="0009486C">
            <w:r>
              <w:rPr>
                <w:noProof/>
                <w:lang w:eastAsia="fr-FR"/>
              </w:rPr>
              <w:drawing>
                <wp:inline distT="0" distB="0" distL="0" distR="0" wp14:anchorId="146B67E4" wp14:editId="777D5404">
                  <wp:extent cx="2796540" cy="1637665"/>
                  <wp:effectExtent l="0" t="0" r="381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24" cy="165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475" w:rsidRDefault="00E94475" w:rsidP="0009486C"/>
          <w:p w:rsidR="0037743C" w:rsidRPr="00AC6A7B" w:rsidRDefault="0037743C" w:rsidP="0037743C">
            <w:pPr>
              <w:pStyle w:val="Titre2"/>
            </w:pPr>
          </w:p>
          <w:p w:rsidR="0037743C" w:rsidRPr="00AC6A7B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372792" w:rsidRDefault="00243C45" w:rsidP="00765A46">
            <w:pPr>
              <w:rPr>
                <w:color w:val="0070C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19400" cy="24231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2792">
              <w:rPr>
                <w:color w:val="0070C0"/>
              </w:rPr>
              <w:t>Licencié à l’association sportive du lycée</w:t>
            </w:r>
          </w:p>
          <w:p w:rsidR="00243C45" w:rsidRPr="00372792" w:rsidRDefault="00243C45" w:rsidP="00243C45">
            <w:pPr>
              <w:rPr>
                <w:color w:val="0070C0"/>
              </w:rPr>
            </w:pPr>
            <w:r w:rsidRPr="00372792">
              <w:rPr>
                <w:color w:val="0070C0"/>
              </w:rPr>
              <w:t xml:space="preserve">L’élève participera </w:t>
            </w:r>
            <w:r w:rsidR="00765A46" w:rsidRPr="00372792">
              <w:rPr>
                <w:color w:val="0070C0"/>
              </w:rPr>
              <w:t>au Championnat</w:t>
            </w:r>
            <w:r w:rsidRPr="00372792">
              <w:rPr>
                <w:color w:val="0070C0"/>
              </w:rPr>
              <w:t xml:space="preserve"> excellence</w:t>
            </w:r>
            <w:r w:rsidR="00765A46" w:rsidRPr="00372792">
              <w:rPr>
                <w:color w:val="0070C0"/>
              </w:rPr>
              <w:t xml:space="preserve">. </w:t>
            </w:r>
            <w:r w:rsidRPr="00372792">
              <w:rPr>
                <w:color w:val="0070C0"/>
              </w:rPr>
              <w:t>L’élève s’inscrira dans une formation</w:t>
            </w:r>
          </w:p>
          <w:p w:rsidR="00243C45" w:rsidRPr="00765A46" w:rsidRDefault="00243C45" w:rsidP="00243C45">
            <w:pPr>
              <w:rPr>
                <w:color w:val="0070C0"/>
              </w:rPr>
            </w:pPr>
            <w:r w:rsidRPr="00765A46">
              <w:rPr>
                <w:color w:val="0070C0"/>
              </w:rPr>
              <w:t>Jeunes officiels</w:t>
            </w:r>
            <w:r w:rsidR="00765A46" w:rsidRPr="00765A46">
              <w:rPr>
                <w:color w:val="0070C0"/>
              </w:rPr>
              <w:t> : Arbitres</w:t>
            </w:r>
            <w:r w:rsidRPr="00765A46">
              <w:rPr>
                <w:color w:val="0070C0"/>
              </w:rPr>
              <w:t xml:space="preserve"> jeune</w:t>
            </w:r>
            <w:r w:rsidR="00765A46" w:rsidRPr="00765A46">
              <w:rPr>
                <w:color w:val="0070C0"/>
              </w:rPr>
              <w:t>s</w:t>
            </w:r>
            <w:r w:rsidRPr="00765A46">
              <w:rPr>
                <w:color w:val="0070C0"/>
              </w:rPr>
              <w:t xml:space="preserve"> coachs reporters. </w:t>
            </w:r>
          </w:p>
          <w:p w:rsidR="00243C45" w:rsidRPr="00243C45" w:rsidRDefault="00765A46" w:rsidP="00243C45">
            <w:r>
              <w:rPr>
                <w:noProof/>
                <w:lang w:eastAsia="fr-FR"/>
              </w:rPr>
              <w:drawing>
                <wp:inline distT="0" distB="0" distL="0" distR="0">
                  <wp:extent cx="2781300" cy="17907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5B36C0" w:rsidRDefault="00243C45">
            <w:pPr>
              <w:pStyle w:val="Titre2"/>
              <w:rPr>
                <w:highlight w:val="red"/>
              </w:rPr>
            </w:pPr>
            <w:r w:rsidRPr="005B36C0">
              <w:rPr>
                <w:color w:val="FF0000"/>
              </w:rPr>
              <w:t>LE</w:t>
            </w:r>
            <w:r w:rsidRPr="005B36C0">
              <w:t xml:space="preserve"> </w:t>
            </w:r>
            <w:r w:rsidRPr="005B36C0">
              <w:rPr>
                <w:color w:val="FF0000"/>
              </w:rPr>
              <w:t>RECRUTEMENT</w:t>
            </w:r>
            <w:r w:rsidRPr="005B36C0">
              <w:t xml:space="preserve"> </w:t>
            </w:r>
            <w:r w:rsidRPr="005B36C0">
              <w:rPr>
                <w:color w:val="FF0000"/>
              </w:rPr>
              <w:t>et</w:t>
            </w:r>
            <w:r w:rsidRPr="005B36C0">
              <w:t xml:space="preserve"> </w:t>
            </w:r>
            <w:r w:rsidRPr="005B36C0">
              <w:rPr>
                <w:color w:val="FF0000"/>
              </w:rPr>
              <w:t>LES</w:t>
            </w:r>
            <w:r w:rsidRPr="005B36C0">
              <w:t xml:space="preserve"> </w:t>
            </w:r>
            <w:r w:rsidRPr="005B36C0">
              <w:rPr>
                <w:color w:val="FF0000"/>
              </w:rPr>
              <w:t>TESTS</w:t>
            </w:r>
          </w:p>
          <w:p w:rsidR="00437AF0" w:rsidRPr="00127698" w:rsidRDefault="00243C45" w:rsidP="00A01D2E">
            <w:r w:rsidRPr="005B36C0">
              <w:rPr>
                <w:color w:val="FF0000"/>
              </w:rPr>
              <w:t>Auront</w:t>
            </w:r>
            <w:r w:rsidRPr="005B36C0">
              <w:t xml:space="preserve"> </w:t>
            </w:r>
            <w:r w:rsidRPr="005B36C0">
              <w:rPr>
                <w:color w:val="FF0000"/>
              </w:rPr>
              <w:t>lieu</w:t>
            </w:r>
            <w:r w:rsidRPr="005B36C0">
              <w:t xml:space="preserve"> </w:t>
            </w:r>
            <w:r w:rsidRPr="005B36C0">
              <w:rPr>
                <w:color w:val="FF0000"/>
              </w:rPr>
              <w:t>le</w:t>
            </w:r>
            <w:r w:rsidR="00437AF0" w:rsidRPr="005B36C0">
              <w:rPr>
                <w:color w:val="FF0000"/>
              </w:rPr>
              <w:t>s</w:t>
            </w:r>
            <w:r w:rsidRPr="005B36C0">
              <w:t xml:space="preserve"> </w:t>
            </w:r>
            <w:r w:rsidR="00127698" w:rsidRPr="00127698">
              <w:rPr>
                <w:color w:val="FF0000"/>
              </w:rPr>
              <w:t>mercred</w:t>
            </w:r>
            <w:r w:rsidR="00127698">
              <w:rPr>
                <w:color w:val="FF0000"/>
              </w:rPr>
              <w:t>is</w:t>
            </w:r>
            <w:r w:rsidR="00127698" w:rsidRPr="005B36C0">
              <w:t xml:space="preserve"> </w:t>
            </w:r>
            <w:r w:rsidR="00127698" w:rsidRPr="00127698">
              <w:rPr>
                <w:color w:val="FF0000"/>
              </w:rPr>
              <w:t>13</w:t>
            </w:r>
            <w:r w:rsidR="005A29FA" w:rsidRPr="005B36C0">
              <w:t xml:space="preserve"> </w:t>
            </w:r>
            <w:r w:rsidR="005A29FA" w:rsidRPr="005B36C0">
              <w:rPr>
                <w:color w:val="FF0000"/>
              </w:rPr>
              <w:t>h30</w:t>
            </w:r>
            <w:r w:rsidR="005A29FA" w:rsidRPr="005B36C0">
              <w:t xml:space="preserve"> </w:t>
            </w:r>
            <w:r w:rsidR="005A29FA" w:rsidRPr="005B36C0">
              <w:rPr>
                <w:color w:val="FF0000"/>
              </w:rPr>
              <w:t>au</w:t>
            </w:r>
            <w:r w:rsidR="005A29FA" w:rsidRPr="005B36C0">
              <w:t xml:space="preserve"> </w:t>
            </w:r>
            <w:r w:rsidR="005A29FA" w:rsidRPr="00127698">
              <w:rPr>
                <w:color w:val="FF0000"/>
              </w:rPr>
              <w:t>gymnase</w:t>
            </w:r>
            <w:r w:rsidR="005A29FA" w:rsidRPr="00127698">
              <w:t xml:space="preserve"> </w:t>
            </w:r>
            <w:r w:rsidR="005A29FA" w:rsidRPr="00127698">
              <w:rPr>
                <w:color w:val="FF0000"/>
              </w:rPr>
              <w:t>du</w:t>
            </w:r>
            <w:r w:rsidR="005A29FA" w:rsidRPr="00127698">
              <w:t xml:space="preserve"> </w:t>
            </w:r>
            <w:r w:rsidR="005A29FA" w:rsidRPr="00127698">
              <w:rPr>
                <w:color w:val="FF0000"/>
              </w:rPr>
              <w:t>lycée</w:t>
            </w:r>
          </w:p>
          <w:p w:rsidR="00437AF0" w:rsidRPr="005B36C0" w:rsidRDefault="00437AF0" w:rsidP="00A01D2E">
            <w:pPr>
              <w:rPr>
                <w:color w:val="FF0000"/>
                <w:highlight w:val="red"/>
              </w:rPr>
            </w:pPr>
            <w:r w:rsidRPr="00127698">
              <w:rPr>
                <w:color w:val="FF0000"/>
              </w:rPr>
              <w:t>15</w:t>
            </w:r>
            <w:r w:rsidRPr="00127698">
              <w:t xml:space="preserve"> </w:t>
            </w:r>
            <w:r w:rsidRPr="00127698">
              <w:rPr>
                <w:color w:val="FF0000"/>
              </w:rPr>
              <w:t>mai</w:t>
            </w:r>
            <w:r w:rsidRPr="00127698">
              <w:t xml:space="preserve"> </w:t>
            </w:r>
            <w:r w:rsidR="005B36C0" w:rsidRPr="00127698">
              <w:rPr>
                <w:color w:val="FF0000"/>
              </w:rPr>
              <w:t>2019</w:t>
            </w:r>
            <w:r w:rsidR="005B36C0" w:rsidRPr="00127698">
              <w:t xml:space="preserve"> </w:t>
            </w:r>
            <w:r w:rsidR="005B36C0" w:rsidRPr="00127698">
              <w:rPr>
                <w:color w:val="FF0000"/>
              </w:rPr>
              <w:t>filles</w:t>
            </w:r>
          </w:p>
          <w:p w:rsidR="00437AF0" w:rsidRPr="005B36C0" w:rsidRDefault="00437AF0" w:rsidP="00A01D2E">
            <w:pPr>
              <w:rPr>
                <w:color w:val="FFFFFF" w:themeColor="background1"/>
              </w:rPr>
            </w:pPr>
            <w:r w:rsidRPr="00127698">
              <w:rPr>
                <w:color w:val="FF0000"/>
              </w:rPr>
              <w:t>29</w:t>
            </w:r>
            <w:r w:rsidRPr="00127698">
              <w:t xml:space="preserve"> </w:t>
            </w:r>
            <w:r w:rsidRPr="00127698">
              <w:rPr>
                <w:color w:val="FF0000"/>
              </w:rPr>
              <w:t>mai</w:t>
            </w:r>
            <w:r w:rsidRPr="00127698">
              <w:t xml:space="preserve"> </w:t>
            </w:r>
            <w:r w:rsidRPr="00127698">
              <w:rPr>
                <w:color w:val="FF0000"/>
              </w:rPr>
              <w:t>2019</w:t>
            </w:r>
            <w:r w:rsidRPr="00127698">
              <w:t xml:space="preserve"> </w:t>
            </w:r>
            <w:r w:rsidRPr="00127698">
              <w:rPr>
                <w:color w:val="FF0000"/>
              </w:rPr>
              <w:t>garçons</w:t>
            </w:r>
          </w:p>
          <w:p w:rsidR="0037743C" w:rsidRPr="00AC6A7B" w:rsidRDefault="00757821" w:rsidP="00757821">
            <w:pPr>
              <w:pStyle w:val="Listepuces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92680" cy="1409700"/>
                  <wp:effectExtent l="0" t="0" r="762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77" cy="142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Pr="00AC6A7B" w:rsidRDefault="00127698">
            <w:pPr>
              <w:pStyle w:val="Titre1"/>
            </w:pPr>
            <w:r>
              <w:t>Contactez-moi</w:t>
            </w:r>
          </w:p>
          <w:sdt>
            <w:sdtPr>
              <w:id w:val="883065717"/>
              <w:placeholder>
                <w:docPart w:val="7E24440CD78A4D45BBEBFA3D518C17CC"/>
              </w:placeholder>
              <w15:appearance w15:val="hidden"/>
            </w:sdtPr>
            <w:sdtEndPr/>
            <w:sdtContent>
              <w:p w:rsidR="0009486C" w:rsidRPr="00973451" w:rsidRDefault="0009486C" w:rsidP="007B03D6">
                <w:pPr>
                  <w:pStyle w:val="Informationsdecontact"/>
                  <w:rPr>
                    <w:b/>
                    <w:color w:val="FFFFFF" w:themeColor="background1"/>
                    <w:highlight w:val="black"/>
                    <w:lang w:bidi="fr-FR"/>
                  </w:rPr>
                </w:pPr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 xml:space="preserve">Agnès </w:t>
                </w:r>
                <w:proofErr w:type="spellStart"/>
                <w:r w:rsidR="00973451"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C</w:t>
                </w:r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hastaing</w:t>
                </w:r>
                <w:proofErr w:type="spellEnd"/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 xml:space="preserve"> </w:t>
                </w:r>
                <w:proofErr w:type="spellStart"/>
                <w:r w:rsidRPr="00973451">
                  <w:rPr>
                    <w:b/>
                    <w:color w:val="FFFFFF" w:themeColor="background1"/>
                    <w:highlight w:val="black"/>
                    <w:lang w:bidi="fr-FR"/>
                  </w:rPr>
                  <w:t>Ewert</w:t>
                </w:r>
                <w:proofErr w:type="spellEnd"/>
              </w:p>
              <w:p w:rsidR="0009486C" w:rsidRDefault="0009486C" w:rsidP="007B03D6">
                <w:pPr>
                  <w:pStyle w:val="Informationsdecontact"/>
                </w:pPr>
                <w:r>
                  <w:t>Professeur d’EPS</w:t>
                </w:r>
              </w:p>
              <w:p w:rsidR="00E94475" w:rsidRDefault="00E94475" w:rsidP="007B03D6">
                <w:pPr>
                  <w:pStyle w:val="Informationsdecontact"/>
                </w:pPr>
                <w:r>
                  <w:t>Spécialiste Handball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Formée à Pagny sur Moselle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Au pôle espoir de Bar le Duc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Equipe de Lorraine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Joueuse de D1 à Conflans st Honorine</w:t>
                </w:r>
              </w:p>
              <w:p w:rsidR="00641B44" w:rsidRDefault="00641B44" w:rsidP="007B03D6">
                <w:pPr>
                  <w:pStyle w:val="Informationsdecontact"/>
                </w:pPr>
                <w:r>
                  <w:t>Championne de France scolaire</w:t>
                </w:r>
              </w:p>
              <w:p w:rsidR="00641B44" w:rsidRDefault="00641B44" w:rsidP="007B03D6">
                <w:pPr>
                  <w:pStyle w:val="Informationsdecontact"/>
                </w:pPr>
              </w:p>
              <w:p w:rsidR="0009486C" w:rsidRDefault="0009486C" w:rsidP="007B03D6">
                <w:pPr>
                  <w:pStyle w:val="Informationsdecontact"/>
                </w:pPr>
                <w:r>
                  <w:t>0682744717</w:t>
                </w:r>
              </w:p>
              <w:p w:rsidR="0037743C" w:rsidRPr="00AC6A7B" w:rsidRDefault="0009486C" w:rsidP="007B03D6">
                <w:pPr>
                  <w:pStyle w:val="Informationsdecontact"/>
                </w:pPr>
                <w:r>
                  <w:t>agnes.ewert-chastaing@wanadoo.fr</w:t>
                </w:r>
              </w:p>
            </w:sdtContent>
          </w:sdt>
          <w:p w:rsidR="0009486C" w:rsidRDefault="0009486C" w:rsidP="00E94475">
            <w:pPr>
              <w:pStyle w:val="Adressedelexpditeur"/>
            </w:pPr>
          </w:p>
          <w:p w:rsidR="0009486C" w:rsidRPr="0009486C" w:rsidRDefault="0009486C" w:rsidP="0009486C"/>
        </w:tc>
      </w:tr>
    </w:tbl>
    <w:p w:rsidR="00ED7C90" w:rsidRPr="00AC6A7B" w:rsidRDefault="00ED7C90" w:rsidP="00D91EF3">
      <w:pPr>
        <w:pStyle w:val="Sansinterligne"/>
        <w:rPr>
          <w:sz w:val="6"/>
        </w:rPr>
      </w:pPr>
    </w:p>
    <w:sectPr w:rsidR="00ED7C90" w:rsidRPr="00AC6A7B" w:rsidSect="00523273">
      <w:footerReference w:type="default" r:id="rId20"/>
      <w:footerReference w:type="first" r:id="rId21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925" w:rsidRDefault="00511925" w:rsidP="0037743C">
      <w:pPr>
        <w:spacing w:after="0" w:line="240" w:lineRule="auto"/>
      </w:pPr>
      <w:r>
        <w:separator/>
      </w:r>
    </w:p>
  </w:endnote>
  <w:endnote w:type="continuationSeparator" w:id="0">
    <w:p w:rsidR="00511925" w:rsidRDefault="00511925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C45" w:rsidRPr="00AC6A7B" w:rsidRDefault="000E2C45">
    <w:pPr>
      <w:pStyle w:val="Pieddepage"/>
    </w:pPr>
    <w:r w:rsidRPr="00AC6A7B">
      <w:rPr>
        <w:noProof/>
        <w:lang w:eastAsia="fr-FR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Rectangle de pied de page de continuation" descr="Rectangle de pied de page de continu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ECEB4D" id="Rectangle de pied de page de continuation" o:spid="_x0000_s1026" alt="Rectangle de pied de page de continuation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C45" w:rsidRPr="000E2C45" w:rsidRDefault="000E2C45" w:rsidP="000E2C45">
    <w:pPr>
      <w:pStyle w:val="Pieddepage"/>
      <w:tabs>
        <w:tab w:val="left" w:pos="10513"/>
      </w:tabs>
    </w:pPr>
    <w:r>
      <w:rPr>
        <w:noProof/>
        <w:lang w:eastAsia="fr-FR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Rectangle de pied de page de la première page - côté droit" descr="Rectangle de pied de page de la première page - côté droi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733D9C" id="Rectangle de pied de page de la première page - côté droit" o:spid="_x0000_s1026" alt="Rectangle de pied de page de la première page - côté droit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" fillcolor="#2b7370 [1604]" stroked="f" strokeweight="1pt">
              <w10:anchorlock/>
            </v:rect>
          </w:pict>
        </mc:Fallback>
      </mc:AlternateContent>
    </w:r>
    <w:r>
      <w:rPr>
        <w:lang w:bidi="fr-FR"/>
      </w:rPr>
      <w:tab/>
    </w:r>
    <w:r>
      <w:rPr>
        <w:noProof/>
        <w:lang w:eastAsia="fr-FR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Rectangle de pied de page de la première page - côté gauche" descr="Rectangle de pied de page de la première page - côté gauch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6FA82" id="Rectangle de pied de page de la première page - côté gauche" o:spid="_x0000_s1026" alt="Rectangle de pied de page de la première page - côté gauch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925" w:rsidRDefault="00511925" w:rsidP="0037743C">
      <w:pPr>
        <w:spacing w:after="0" w:line="240" w:lineRule="auto"/>
      </w:pPr>
      <w:r>
        <w:separator/>
      </w:r>
    </w:p>
  </w:footnote>
  <w:footnote w:type="continuationSeparator" w:id="0">
    <w:p w:rsidR="00511925" w:rsidRDefault="00511925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A637FC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A389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30301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1E"/>
    <w:rsid w:val="00005F05"/>
    <w:rsid w:val="000130B8"/>
    <w:rsid w:val="00016C11"/>
    <w:rsid w:val="000425F6"/>
    <w:rsid w:val="00075279"/>
    <w:rsid w:val="0009486C"/>
    <w:rsid w:val="000E2C45"/>
    <w:rsid w:val="0012161E"/>
    <w:rsid w:val="00127698"/>
    <w:rsid w:val="001D4C7E"/>
    <w:rsid w:val="00204714"/>
    <w:rsid w:val="0020618A"/>
    <w:rsid w:val="00206800"/>
    <w:rsid w:val="00243C45"/>
    <w:rsid w:val="00275195"/>
    <w:rsid w:val="002E080A"/>
    <w:rsid w:val="002E5ABD"/>
    <w:rsid w:val="002F5ECB"/>
    <w:rsid w:val="003270C5"/>
    <w:rsid w:val="003309C2"/>
    <w:rsid w:val="00372792"/>
    <w:rsid w:val="00373578"/>
    <w:rsid w:val="0037743C"/>
    <w:rsid w:val="003E1E9B"/>
    <w:rsid w:val="00400FAF"/>
    <w:rsid w:val="00425687"/>
    <w:rsid w:val="00437AF0"/>
    <w:rsid w:val="0048709F"/>
    <w:rsid w:val="004E057B"/>
    <w:rsid w:val="00511925"/>
    <w:rsid w:val="00523273"/>
    <w:rsid w:val="00555FE1"/>
    <w:rsid w:val="0058491E"/>
    <w:rsid w:val="005A29FA"/>
    <w:rsid w:val="005B36C0"/>
    <w:rsid w:val="005F496D"/>
    <w:rsid w:val="00632BB1"/>
    <w:rsid w:val="00636FE2"/>
    <w:rsid w:val="00641B44"/>
    <w:rsid w:val="0069002D"/>
    <w:rsid w:val="00704FD6"/>
    <w:rsid w:val="00712321"/>
    <w:rsid w:val="00726D69"/>
    <w:rsid w:val="007327A6"/>
    <w:rsid w:val="0074175E"/>
    <w:rsid w:val="00751AA2"/>
    <w:rsid w:val="00757821"/>
    <w:rsid w:val="00765A46"/>
    <w:rsid w:val="007B03D6"/>
    <w:rsid w:val="007C70E3"/>
    <w:rsid w:val="007F3793"/>
    <w:rsid w:val="00973451"/>
    <w:rsid w:val="009775E0"/>
    <w:rsid w:val="009C3321"/>
    <w:rsid w:val="00A01D2E"/>
    <w:rsid w:val="00A92C80"/>
    <w:rsid w:val="00AB3DA9"/>
    <w:rsid w:val="00AC6A7B"/>
    <w:rsid w:val="00CA1864"/>
    <w:rsid w:val="00CD1B39"/>
    <w:rsid w:val="00CD4ED2"/>
    <w:rsid w:val="00CE1E3B"/>
    <w:rsid w:val="00CF1B6A"/>
    <w:rsid w:val="00D2631E"/>
    <w:rsid w:val="00D91EF3"/>
    <w:rsid w:val="00DC332A"/>
    <w:rsid w:val="00E36671"/>
    <w:rsid w:val="00E75E55"/>
    <w:rsid w:val="00E938FB"/>
    <w:rsid w:val="00E94475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A7B"/>
    <w:rPr>
      <w:rFonts w:ascii="Verdana" w:hAnsi="Verdana"/>
    </w:rPr>
  </w:style>
  <w:style w:type="paragraph" w:styleId="Titre1">
    <w:name w:val="heading 1"/>
    <w:basedOn w:val="Normal"/>
    <w:next w:val="Normal"/>
    <w:link w:val="Titre1Car"/>
    <w:uiPriority w:val="8"/>
    <w:qFormat/>
    <w:rsid w:val="00AC6A7B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rsid w:val="00AC6A7B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AC6A7B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AC6A7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AC6A7B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AC6A7B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C6A7B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C6A7B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C6A7B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C6A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htes">
    <w:name w:val="Tableau d’hôtes"/>
    <w:basedOn w:val="TableauNormal"/>
    <w:uiPriority w:val="99"/>
    <w:rsid w:val="00AC6A7B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rsid w:val="00AC6A7B"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6A7B"/>
    <w:rPr>
      <w:rFonts w:ascii="Segoe UI" w:hAnsi="Segoe UI" w:cs="Segoe UI"/>
    </w:rPr>
  </w:style>
  <w:style w:type="paragraph" w:customStyle="1" w:styleId="Titredubloc">
    <w:name w:val="Titre du bloc"/>
    <w:basedOn w:val="Normal"/>
    <w:uiPriority w:val="1"/>
    <w:qFormat/>
    <w:rsid w:val="00AC6A7B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AC6A7B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AC6A7B"/>
    <w:rPr>
      <w:rFonts w:ascii="Verdana" w:hAnsi="Verdana"/>
      <w:color w:val="808080"/>
    </w:rPr>
  </w:style>
  <w:style w:type="paragraph" w:customStyle="1" w:styleId="Destinataire">
    <w:name w:val="Destinataire"/>
    <w:basedOn w:val="Normal"/>
    <w:uiPriority w:val="4"/>
    <w:qFormat/>
    <w:rsid w:val="00AC6A7B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rsid w:val="00AC6A7B"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rsid w:val="00AC6A7B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AC6A7B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AC6A7B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AC6A7B"/>
    <w:rPr>
      <w:rFonts w:ascii="Verdana" w:hAnsi="Verdana"/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AC6A7B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AC6A7B"/>
    <w:rPr>
      <w:rFonts w:ascii="Verdana" w:eastAsiaTheme="majorEastAsia" w:hAnsi="Verdana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AC6A7B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AC6A7B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rsid w:val="00AC6A7B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rsid w:val="00AC6A7B"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rsid w:val="00AC6A7B"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semiHidden/>
    <w:rsid w:val="00AC6A7B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rsid w:val="00AC6A7B"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AC6A7B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AC6A7B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AC6A7B"/>
    <w:rPr>
      <w:rFonts w:ascii="Verdana" w:eastAsiaTheme="majorEastAsia" w:hAnsi="Verdana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AC6A7B"/>
    <w:rPr>
      <w:rFonts w:ascii="Verdana" w:hAnsi="Verdana"/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C6A7B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C6A7B"/>
    <w:rPr>
      <w:rFonts w:ascii="Verdana" w:hAnsi="Verdana"/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C6A7B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C6A7B"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C6A7B"/>
  </w:style>
  <w:style w:type="paragraph" w:styleId="Corpsdetexte">
    <w:name w:val="Body Text"/>
    <w:basedOn w:val="Normal"/>
    <w:link w:val="CorpsdetexteCar"/>
    <w:uiPriority w:val="99"/>
    <w:semiHidden/>
    <w:unhideWhenUsed/>
    <w:rsid w:val="00AC6A7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C6A7B"/>
    <w:rPr>
      <w:rFonts w:ascii="Verdana" w:hAnsi="Verdan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C6A7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C6A7B"/>
    <w:rPr>
      <w:rFonts w:ascii="Verdana" w:hAnsi="Verdan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C6A7B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C6A7B"/>
    <w:rPr>
      <w:rFonts w:ascii="Verdana" w:hAnsi="Verdana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C6A7B"/>
    <w:rPr>
      <w:rFonts w:ascii="Verdana" w:hAnsi="Verdan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C6A7B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C6A7B"/>
    <w:rPr>
      <w:rFonts w:ascii="Verdana" w:hAnsi="Verdan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C6A7B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C6A7B"/>
    <w:rPr>
      <w:rFonts w:ascii="Verdana" w:hAnsi="Verdan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C6A7B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C6A7B"/>
    <w:rPr>
      <w:rFonts w:ascii="Verdana" w:hAnsi="Verdan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C6A7B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C6A7B"/>
    <w:rPr>
      <w:rFonts w:ascii="Verdana" w:hAnsi="Verdana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C6A7B"/>
    <w:rPr>
      <w:rFonts w:ascii="Verdana" w:hAnsi="Verdana"/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C6A7B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C6A7B"/>
    <w:rPr>
      <w:rFonts w:ascii="Verdana" w:hAnsi="Verdana"/>
    </w:rPr>
  </w:style>
  <w:style w:type="table" w:styleId="Grillecouleur">
    <w:name w:val="Colorful Grid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C6A7B"/>
    <w:rPr>
      <w:rFonts w:ascii="Verdana" w:hAnsi="Verdana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C6A7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C6A7B"/>
    <w:rPr>
      <w:rFonts w:ascii="Verdana" w:hAnsi="Verdana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6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6A7B"/>
    <w:rPr>
      <w:rFonts w:ascii="Verdana" w:hAnsi="Verdana"/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C6A7B"/>
  </w:style>
  <w:style w:type="character" w:customStyle="1" w:styleId="DateCar">
    <w:name w:val="Date Car"/>
    <w:basedOn w:val="Policepardfaut"/>
    <w:link w:val="Date"/>
    <w:uiPriority w:val="99"/>
    <w:semiHidden/>
    <w:rsid w:val="00AC6A7B"/>
    <w:rPr>
      <w:rFonts w:ascii="Verdana" w:hAnsi="Verdan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C6A7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C6A7B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C6A7B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C6A7B"/>
    <w:rPr>
      <w:rFonts w:ascii="Verdana" w:hAnsi="Verdana"/>
    </w:rPr>
  </w:style>
  <w:style w:type="character" w:styleId="Accentuation">
    <w:name w:val="Emphasis"/>
    <w:basedOn w:val="Policepardfaut"/>
    <w:uiPriority w:val="20"/>
    <w:semiHidden/>
    <w:unhideWhenUsed/>
    <w:qFormat/>
    <w:rsid w:val="00AC6A7B"/>
    <w:rPr>
      <w:rFonts w:ascii="Verdana" w:hAnsi="Verdana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C6A7B"/>
    <w:rPr>
      <w:rFonts w:ascii="Verdana" w:hAnsi="Verdana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C6A7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C6A7B"/>
    <w:pPr>
      <w:spacing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C6A7B"/>
    <w:rPr>
      <w:rFonts w:ascii="Verdana" w:hAnsi="Verdana"/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C6A7B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A7B"/>
    <w:rPr>
      <w:rFonts w:ascii="Verdana" w:hAnsi="Verdana"/>
    </w:rPr>
  </w:style>
  <w:style w:type="character" w:styleId="Appelnotedebasdep">
    <w:name w:val="footnote reference"/>
    <w:basedOn w:val="Policepardfaut"/>
    <w:uiPriority w:val="99"/>
    <w:semiHidden/>
    <w:unhideWhenUsed/>
    <w:rsid w:val="00AC6A7B"/>
    <w:rPr>
      <w:rFonts w:ascii="Verdana" w:hAnsi="Verdana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C6A7B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C6A7B"/>
    <w:rPr>
      <w:rFonts w:ascii="Verdana" w:hAnsi="Verdana"/>
      <w:szCs w:val="20"/>
    </w:rPr>
  </w:style>
  <w:style w:type="table" w:styleId="TableauGrille1Clair">
    <w:name w:val="Grid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3">
    <w:name w:val="Grid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C6A7B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A7B"/>
    <w:rPr>
      <w:rFonts w:ascii="Verdana" w:hAnsi="Verdana"/>
    </w:rPr>
  </w:style>
  <w:style w:type="character" w:customStyle="1" w:styleId="Titre7Car">
    <w:name w:val="Titre 7 Car"/>
    <w:basedOn w:val="Policepardfaut"/>
    <w:link w:val="Titre7"/>
    <w:uiPriority w:val="8"/>
    <w:semiHidden/>
    <w:rsid w:val="00AC6A7B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AC6A7B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AC6A7B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C6A7B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C6A7B"/>
    <w:rPr>
      <w:rFonts w:ascii="Verdana" w:hAnsi="Verdan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odeHTML">
    <w:name w:val="HTML Code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C6A7B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C6A7B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C6A7B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C6A7B"/>
    <w:rPr>
      <w:rFonts w:ascii="Verdana" w:hAnsi="Verdana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C6A7B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C6A7B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C6A7B"/>
    <w:rPr>
      <w:rFonts w:eastAsiaTheme="majorEastAsia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C6A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C6A7B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AC6A7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C6A7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C6A7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C6A7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C6A7B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C6A7B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C6A7B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C6A7B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C6A7B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C6A7B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C6A7B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C6A7B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C6A7B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C6A7B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C6A7B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C6A7B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C6A7B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C6A7B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C6A7B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2">
    <w:name w:val="List Table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3">
    <w:name w:val="List Table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C6A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C6A7B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C6A7B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C6A7B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C6A7B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C6A7B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C6A7B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C6A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C6A7B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C6A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C6A7B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C6A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C6A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C6A7B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C6A7B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AC6A7B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C6A7B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C6A7B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C6A7B"/>
    <w:rPr>
      <w:rFonts w:ascii="Verdana" w:hAnsi="Verdana"/>
    </w:rPr>
  </w:style>
  <w:style w:type="character" w:styleId="Numrodepage">
    <w:name w:val="page number"/>
    <w:basedOn w:val="Policepardfaut"/>
    <w:uiPriority w:val="99"/>
    <w:semiHidden/>
    <w:unhideWhenUsed/>
    <w:rsid w:val="00AC6A7B"/>
    <w:rPr>
      <w:rFonts w:ascii="Verdana" w:hAnsi="Verdana"/>
    </w:rPr>
  </w:style>
  <w:style w:type="table" w:styleId="Tableausimple1">
    <w:name w:val="Plain Table 1"/>
    <w:basedOn w:val="TableauNormal"/>
    <w:uiPriority w:val="41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C6A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C6A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C6A7B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C6A7B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C6A7B"/>
  </w:style>
  <w:style w:type="character" w:customStyle="1" w:styleId="SalutationsCar">
    <w:name w:val="Salutations Car"/>
    <w:basedOn w:val="Policepardfaut"/>
    <w:link w:val="Salutations"/>
    <w:uiPriority w:val="99"/>
    <w:semiHidden/>
    <w:rsid w:val="00AC6A7B"/>
    <w:rPr>
      <w:rFonts w:ascii="Verdana" w:hAnsi="Verdana"/>
    </w:rPr>
  </w:style>
  <w:style w:type="paragraph" w:styleId="Signature">
    <w:name w:val="Signature"/>
    <w:basedOn w:val="Normal"/>
    <w:link w:val="SignatureCar"/>
    <w:uiPriority w:val="99"/>
    <w:semiHidden/>
    <w:unhideWhenUsed/>
    <w:rsid w:val="00AC6A7B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C6A7B"/>
    <w:rPr>
      <w:rFonts w:ascii="Verdana" w:hAnsi="Verdana"/>
    </w:rPr>
  </w:style>
  <w:style w:type="character" w:styleId="lev">
    <w:name w:val="Strong"/>
    <w:basedOn w:val="Policepardfaut"/>
    <w:uiPriority w:val="22"/>
    <w:semiHidden/>
    <w:unhideWhenUsed/>
    <w:rsid w:val="00AC6A7B"/>
    <w:rPr>
      <w:rFonts w:ascii="Verdana" w:hAnsi="Verdana"/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C6A7B"/>
    <w:rPr>
      <w:rFonts w:ascii="Verdana" w:hAnsi="Verdana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C6A7B"/>
    <w:rPr>
      <w:rFonts w:ascii="Verdana" w:hAnsi="Verdana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C6A7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C6A7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C6A7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C6A7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C6A7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C6A7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C6A7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C6A7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C6A7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C6A7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C6A7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C6A7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C6A7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C6A7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C6A7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C6A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C6A7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C6A7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C6A7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C6A7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C6A7B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C6A7B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C6A7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C6A7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C6A7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C6A7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C6A7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C6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C6A7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C6A7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C6A7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C6A7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C6A7B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C6A7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C6A7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C6A7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C6A7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C6A7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C6A7B"/>
    <w:pPr>
      <w:spacing w:after="100"/>
      <w:ind w:left="1760"/>
    </w:pPr>
  </w:style>
  <w:style w:type="character" w:customStyle="1" w:styleId="Mention">
    <w:name w:val="Mention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AC6A7B"/>
    <w:pPr>
      <w:numPr>
        <w:numId w:val="15"/>
      </w:numPr>
    </w:pPr>
  </w:style>
  <w:style w:type="numbering" w:styleId="1ai">
    <w:name w:val="Outline List 1"/>
    <w:basedOn w:val="Aucuneliste"/>
    <w:uiPriority w:val="99"/>
    <w:semiHidden/>
    <w:unhideWhenUsed/>
    <w:rsid w:val="00AC6A7B"/>
    <w:pPr>
      <w:numPr>
        <w:numId w:val="16"/>
      </w:numPr>
    </w:pPr>
  </w:style>
  <w:style w:type="character" w:customStyle="1" w:styleId="Hashtag">
    <w:name w:val="Hashtag"/>
    <w:basedOn w:val="Policepardfaut"/>
    <w:uiPriority w:val="99"/>
    <w:semiHidden/>
    <w:unhideWhenUsed/>
    <w:rsid w:val="00AC6A7B"/>
    <w:rPr>
      <w:rFonts w:ascii="Verdana" w:hAnsi="Verdana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AC6A7B"/>
    <w:pPr>
      <w:numPr>
        <w:numId w:val="17"/>
      </w:numPr>
    </w:pPr>
  </w:style>
  <w:style w:type="character" w:customStyle="1" w:styleId="SmartHyperlink">
    <w:name w:val="Smart Hyperlink"/>
    <w:basedOn w:val="Policepardfaut"/>
    <w:uiPriority w:val="99"/>
    <w:semiHidden/>
    <w:unhideWhenUsed/>
    <w:rsid w:val="00AC6A7B"/>
    <w:rPr>
      <w:rFonts w:ascii="Verdana" w:hAnsi="Verdana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C6A7B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es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7B3DCB497B440D4B877FD0C550F43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067F18-3322-495E-8975-EDD4F30E19A4}"/>
      </w:docPartPr>
      <w:docPartBody>
        <w:p w:rsidR="00407ED9" w:rsidRDefault="008F5FCE">
          <w:pPr>
            <w:pStyle w:val="77B3DCB497B440D4B877FD0C550F43E9"/>
          </w:pPr>
          <w:r w:rsidRPr="007B03D6">
            <w:rPr>
              <w:lang w:bidi="fr-FR"/>
            </w:rPr>
            <w:t>Nom de la société</w:t>
          </w:r>
        </w:p>
      </w:docPartBody>
    </w:docPart>
    <w:docPart>
      <w:docPartPr>
        <w:name w:val="7E24440CD78A4D45BBEBFA3D518C17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F92899-A234-4379-8779-FF97EEEAE9F8}"/>
      </w:docPartPr>
      <w:docPartBody>
        <w:p w:rsidR="00407ED9" w:rsidRDefault="008F5FCE">
          <w:pPr>
            <w:pStyle w:val="7E24440CD78A4D45BBEBFA3D518C17CC"/>
          </w:pPr>
          <w:r w:rsidRPr="007B03D6">
            <w:rPr>
              <w:lang w:bidi="fr-FR"/>
            </w:rPr>
            <w:t>Nom de la société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D2"/>
    <w:rsid w:val="000A6CD2"/>
    <w:rsid w:val="001943B2"/>
    <w:rsid w:val="00407ED9"/>
    <w:rsid w:val="005C399B"/>
    <w:rsid w:val="008732EF"/>
    <w:rsid w:val="008F5FCE"/>
    <w:rsid w:val="00F9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B50AB2BD6C440E08364F04ADB246D1D">
    <w:name w:val="9B50AB2BD6C440E08364F04ADB246D1D"/>
  </w:style>
  <w:style w:type="paragraph" w:styleId="Normalcentr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5987106BD6F24451BADBAE26F087DB28">
    <w:name w:val="5987106BD6F24451BADBAE26F087DB28"/>
  </w:style>
  <w:style w:type="paragraph" w:customStyle="1" w:styleId="77B3DCB497B440D4B877FD0C550F43E9">
    <w:name w:val="77B3DCB497B440D4B877FD0C550F43E9"/>
  </w:style>
  <w:style w:type="paragraph" w:customStyle="1" w:styleId="9A7DEA479D85429997F7339AF9937350">
    <w:name w:val="9A7DEA479D85429997F7339AF9937350"/>
  </w:style>
  <w:style w:type="paragraph" w:customStyle="1" w:styleId="C27950A152124E27829CE58FF184E9F6">
    <w:name w:val="C27950A152124E27829CE58FF184E9F6"/>
  </w:style>
  <w:style w:type="paragraph" w:customStyle="1" w:styleId="DA13A35F18D446CF829E87C3C4B93B08">
    <w:name w:val="DA13A35F18D446CF829E87C3C4B93B08"/>
  </w:style>
  <w:style w:type="paragraph" w:customStyle="1" w:styleId="D88939783B8B417C8E9E4BA170271FAA">
    <w:name w:val="D88939783B8B417C8E9E4BA170271FAA"/>
  </w:style>
  <w:style w:type="paragraph" w:customStyle="1" w:styleId="652ABED7BCF143C9ACE5493F23647251">
    <w:name w:val="652ABED7BCF143C9ACE5493F23647251"/>
  </w:style>
  <w:style w:type="paragraph" w:customStyle="1" w:styleId="52C56BCA9D8F469CB30608226CB6EE49">
    <w:name w:val="52C56BCA9D8F469CB30608226CB6EE49"/>
  </w:style>
  <w:style w:type="paragraph" w:customStyle="1" w:styleId="BBCF314073CB466586B498734F464B84">
    <w:name w:val="BBCF314073CB466586B498734F464B84"/>
  </w:style>
  <w:style w:type="paragraph" w:customStyle="1" w:styleId="F6544488F8B04B4E8701003A96ACD2D2">
    <w:name w:val="F6544488F8B04B4E8701003A96ACD2D2"/>
  </w:style>
  <w:style w:type="paragraph" w:styleId="Citation">
    <w:name w:val="Quote"/>
    <w:basedOn w:val="Normal"/>
    <w:link w:val="CitationC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DAB2375B1EA641FF9AE3029524A14392">
    <w:name w:val="DAB2375B1EA641FF9AE3029524A14392"/>
  </w:style>
  <w:style w:type="paragraph" w:customStyle="1" w:styleId="F38CED9C76F94DA9A58B6B5372A24777">
    <w:name w:val="F38CED9C76F94DA9A58B6B5372A24777"/>
  </w:style>
  <w:style w:type="paragraph" w:customStyle="1" w:styleId="48802F48641D4ED199049151042FE5DB">
    <w:name w:val="48802F48641D4ED199049151042FE5DB"/>
  </w:style>
  <w:style w:type="paragraph" w:customStyle="1" w:styleId="21D7E4FEAFF44BB69A94369FB03FB28A">
    <w:name w:val="21D7E4FEAFF44BB69A94369FB03FB28A"/>
  </w:style>
  <w:style w:type="paragraph" w:customStyle="1" w:styleId="6E5298A7A9344B828E010E57600E3B4B">
    <w:name w:val="6E5298A7A9344B828E010E57600E3B4B"/>
  </w:style>
  <w:style w:type="paragraph" w:customStyle="1" w:styleId="FBA23097D9104737A9556A0BBAA18EB1">
    <w:name w:val="FBA23097D9104737A9556A0BBAA18EB1"/>
  </w:style>
  <w:style w:type="paragraph" w:customStyle="1" w:styleId="6E80638D15884042833B6EF41C69626F">
    <w:name w:val="6E80638D15884042833B6EF41C69626F"/>
  </w:style>
  <w:style w:type="paragraph" w:customStyle="1" w:styleId="283E53B6A433482BAC13F44A03B92540">
    <w:name w:val="283E53B6A433482BAC13F44A03B92540"/>
  </w:style>
  <w:style w:type="paragraph" w:styleId="Listepuces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E265737C8ECE480AAAB501AB435EA245">
    <w:name w:val="E265737C8ECE480AAAB501AB435EA245"/>
  </w:style>
  <w:style w:type="paragraph" w:customStyle="1" w:styleId="769EB8E81E644DD3A33735D3874448E7">
    <w:name w:val="769EB8E81E644DD3A33735D3874448E7"/>
  </w:style>
  <w:style w:type="paragraph" w:customStyle="1" w:styleId="7E24440CD78A4D45BBEBFA3D518C17CC">
    <w:name w:val="7E24440CD78A4D45BBEBFA3D518C17CC"/>
  </w:style>
  <w:style w:type="paragraph" w:customStyle="1" w:styleId="655D01A0DB714F5CA949F1A21B6AEACA">
    <w:name w:val="655D01A0DB714F5CA949F1A21B6AEACA"/>
  </w:style>
  <w:style w:type="paragraph" w:customStyle="1" w:styleId="5EE38C787E1543C9B5CE49F7FE946495">
    <w:name w:val="5EE38C787E1543C9B5CE49F7FE946495"/>
  </w:style>
  <w:style w:type="paragraph" w:customStyle="1" w:styleId="2174FB90D317400FB4E991C7C140BCD5">
    <w:name w:val="2174FB90D317400FB4E991C7C140BCD5"/>
  </w:style>
  <w:style w:type="paragraph" w:customStyle="1" w:styleId="E9166D0288F844A3A9C77E3B4DA66698">
    <w:name w:val="E9166D0288F844A3A9C77E3B4DA66698"/>
    <w:rsid w:val="000A6C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6F629B61-B827-4CAC-A8CD-DAA657435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(bleue).dotx</Template>
  <TotalTime>0</TotalTime>
  <Pages>2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2019-03-13T09:37:00Z</dcterms:created>
  <dcterms:modified xsi:type="dcterms:W3CDTF">2019-03-13T09:37:00Z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